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217"/>
        <w:tblW w:w="5000" w:type="pct"/>
        <w:tblLayout w:type="fixed"/>
        <w:tblLook w:val="0600" w:firstRow="0" w:lastRow="0" w:firstColumn="0" w:lastColumn="0" w:noHBand="1" w:noVBand="1"/>
        <w:tblCaption w:val="Layout table"/>
      </w:tblPr>
      <w:tblGrid>
        <w:gridCol w:w="4590"/>
        <w:gridCol w:w="629"/>
        <w:gridCol w:w="4681"/>
        <w:gridCol w:w="454"/>
        <w:gridCol w:w="4766"/>
      </w:tblGrid>
      <w:tr w:rsidR="00AA47DE" w14:paraId="57D550BA" w14:textId="77777777" w:rsidTr="00C6026F">
        <w:trPr>
          <w:trHeight w:val="945"/>
        </w:trPr>
        <w:tc>
          <w:tcPr>
            <w:tcW w:w="1518" w:type="pct"/>
            <w:vMerge w:val="restart"/>
          </w:tcPr>
          <w:p w14:paraId="22FCDCA3" w14:textId="6FA486EB" w:rsidR="00842D58" w:rsidRPr="00484E8B" w:rsidRDefault="00842D58" w:rsidP="00C6026F">
            <w:pPr>
              <w:pStyle w:val="Heading2"/>
              <w:jc w:val="center"/>
              <w:rPr>
                <w:i/>
                <w:iCs/>
                <w:sz w:val="40"/>
                <w:szCs w:val="40"/>
                <w:u w:val="single"/>
              </w:rPr>
            </w:pPr>
          </w:p>
          <w:p w14:paraId="15943E07" w14:textId="77777777" w:rsidR="00F339AD" w:rsidRPr="00484E8B" w:rsidRDefault="00F339AD" w:rsidP="00EF07CF">
            <w:pPr>
              <w:pStyle w:val="Heading2"/>
              <w:rPr>
                <w:i/>
                <w:iCs/>
                <w:sz w:val="40"/>
                <w:szCs w:val="40"/>
                <w:u w:val="single"/>
              </w:rPr>
            </w:pPr>
          </w:p>
          <w:p w14:paraId="7AE08B7F" w14:textId="38BE6E22" w:rsidR="00AA47DE" w:rsidRPr="00CB6109" w:rsidRDefault="0053092C" w:rsidP="00EF07CF">
            <w:pPr>
              <w:pStyle w:val="Heading2"/>
              <w:rPr>
                <w:rFonts w:ascii="Congenial SemiBold" w:hAnsi="Congenial SemiBold"/>
                <w:sz w:val="56"/>
                <w:szCs w:val="56"/>
                <w:u w:val="single"/>
              </w:rPr>
            </w:pPr>
            <w:r w:rsidRPr="0053092C">
              <w:rPr>
                <w:i/>
                <w:iCs/>
                <w:noProof/>
                <w:color w:val="1C5E5D" w:themeColor="accent1" w:themeShade="80"/>
                <w:sz w:val="40"/>
                <w:szCs w:val="40"/>
                <w:u w:val="single"/>
              </w:rPr>
              <w:drawing>
                <wp:anchor distT="0" distB="0" distL="114300" distR="114300" simplePos="0" relativeHeight="251656704" behindDoc="1" locked="0" layoutInCell="1" allowOverlap="1" wp14:anchorId="638DC2E3" wp14:editId="063FC56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1159692</wp:posOffset>
                  </wp:positionV>
                  <wp:extent cx="6475445" cy="4876791"/>
                  <wp:effectExtent l="0" t="0" r="1905" b="635"/>
                  <wp:wrapNone/>
                  <wp:docPr id="158777473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77473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5445" cy="4876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3C28" w:rsidRPr="0053092C">
              <w:rPr>
                <w:rFonts w:ascii="Congenial SemiBold" w:hAnsi="Congenial SemiBold"/>
                <w:color w:val="1C5E5D" w:themeColor="accent1" w:themeShade="80"/>
                <w:sz w:val="56"/>
                <w:szCs w:val="56"/>
                <w:u w:val="single"/>
              </w:rPr>
              <w:t>Our mission</w:t>
            </w:r>
          </w:p>
        </w:tc>
        <w:tc>
          <w:tcPr>
            <w:tcW w:w="208" w:type="pct"/>
            <w:vMerge w:val="restart"/>
          </w:tcPr>
          <w:p w14:paraId="135474FC" w14:textId="77777777" w:rsidR="00AA47DE" w:rsidRDefault="00AA47DE" w:rsidP="00C6026F"/>
        </w:tc>
        <w:tc>
          <w:tcPr>
            <w:tcW w:w="1548" w:type="pct"/>
          </w:tcPr>
          <w:p w14:paraId="2A18A61D" w14:textId="77777777" w:rsidR="00AA47DE" w:rsidRDefault="00AA47DE" w:rsidP="00C6026F"/>
        </w:tc>
        <w:tc>
          <w:tcPr>
            <w:tcW w:w="150" w:type="pct"/>
            <w:vMerge w:val="restart"/>
          </w:tcPr>
          <w:p w14:paraId="0EA973B7" w14:textId="77777777" w:rsidR="00AA47DE" w:rsidRDefault="00AA47DE" w:rsidP="00C6026F"/>
        </w:tc>
        <w:tc>
          <w:tcPr>
            <w:tcW w:w="1576" w:type="pct"/>
            <w:vMerge w:val="restart"/>
          </w:tcPr>
          <w:p w14:paraId="15C8EA68" w14:textId="77777777" w:rsidR="00AA47DE" w:rsidRDefault="00AA47DE" w:rsidP="00C6026F"/>
        </w:tc>
      </w:tr>
      <w:tr w:rsidR="00AA47DE" w14:paraId="7B210734" w14:textId="77777777" w:rsidTr="00C6026F">
        <w:trPr>
          <w:trHeight w:val="860"/>
        </w:trPr>
        <w:tc>
          <w:tcPr>
            <w:tcW w:w="1518" w:type="pct"/>
            <w:vMerge/>
          </w:tcPr>
          <w:p w14:paraId="2D86CB36" w14:textId="77777777" w:rsidR="00AA47DE" w:rsidRPr="00484E8B" w:rsidRDefault="00AA47DE" w:rsidP="00C6026F">
            <w:pPr>
              <w:pStyle w:val="Heading1"/>
              <w:rPr>
                <w:i/>
                <w:iCs/>
              </w:rPr>
            </w:pPr>
          </w:p>
        </w:tc>
        <w:tc>
          <w:tcPr>
            <w:tcW w:w="208" w:type="pct"/>
            <w:vMerge/>
          </w:tcPr>
          <w:p w14:paraId="272E8FB7" w14:textId="77777777" w:rsidR="00AA47DE" w:rsidRDefault="00AA47DE" w:rsidP="00C6026F"/>
        </w:tc>
        <w:tc>
          <w:tcPr>
            <w:tcW w:w="1548" w:type="pct"/>
            <w:vMerge w:val="restart"/>
          </w:tcPr>
          <w:p w14:paraId="6381E1EE" w14:textId="0663ABB2" w:rsidR="00346FE1" w:rsidRPr="0053092C" w:rsidRDefault="00346FE1" w:rsidP="0053092C">
            <w:pPr>
              <w:spacing w:line="360" w:lineRule="auto"/>
              <w:rPr>
                <w:rFonts w:ascii="Congenial SemiBold" w:hAnsi="Congenial SemiBold"/>
                <w:color w:val="38BDBB" w:themeColor="accent1"/>
                <w:sz w:val="32"/>
                <w:szCs w:val="32"/>
                <w14:textFill>
                  <w14:solidFill>
                    <w14:schemeClr w14:val="accent1">
                      <w14:lumMod w14:val="50000"/>
                      <w14:shade w14:val="30000"/>
                      <w14:satMod w14:val="115000"/>
                    </w14:schemeClr>
                  </w14:solidFill>
                </w14:textFill>
              </w:rPr>
            </w:pPr>
            <w:r w:rsidRPr="0053092C">
              <w:rPr>
                <w:rFonts w:ascii="Congenial SemiBold" w:hAnsi="Congenial SemiBold"/>
                <w:color w:val="38BDBB" w:themeColor="accent1"/>
                <w:sz w:val="32"/>
                <w:szCs w:val="32"/>
                <w14:textFill>
                  <w14:solidFill>
                    <w14:schemeClr w14:val="accent1">
                      <w14:lumMod w14:val="50000"/>
                      <w14:shade w14:val="30000"/>
                      <w14:satMod w14:val="115000"/>
                    </w14:schemeClr>
                  </w14:solidFill>
                </w14:textFill>
              </w:rPr>
              <w:t>Promoting community health, wealth and engagement through healthy food education, technology and online assistance, neighborhood drives, giveaways, and events.</w:t>
            </w:r>
          </w:p>
          <w:p w14:paraId="43DBB784" w14:textId="1E68116D" w:rsidR="00AA47DE" w:rsidRPr="00DC0D4B" w:rsidRDefault="00AA47DE" w:rsidP="00842D58">
            <w:pPr>
              <w:jc w:val="right"/>
              <w:rPr>
                <w:rFonts w:ascii="Congenial Light" w:hAnsi="Congenial Light"/>
                <w:sz w:val="36"/>
                <w:szCs w:val="36"/>
              </w:rPr>
            </w:pPr>
          </w:p>
        </w:tc>
        <w:tc>
          <w:tcPr>
            <w:tcW w:w="150" w:type="pct"/>
            <w:vMerge/>
          </w:tcPr>
          <w:p w14:paraId="5F1C2D46" w14:textId="77777777" w:rsidR="00AA47DE" w:rsidRDefault="00AA47DE" w:rsidP="00C6026F"/>
        </w:tc>
        <w:tc>
          <w:tcPr>
            <w:tcW w:w="1576" w:type="pct"/>
            <w:vMerge/>
          </w:tcPr>
          <w:p w14:paraId="5701CCF7" w14:textId="77777777" w:rsidR="00AA47DE" w:rsidRDefault="00AA47DE" w:rsidP="00C6026F"/>
        </w:tc>
      </w:tr>
      <w:tr w:rsidR="00AA47DE" w14:paraId="74284899" w14:textId="77777777" w:rsidTr="00C6026F">
        <w:trPr>
          <w:trHeight w:val="8316"/>
        </w:trPr>
        <w:tc>
          <w:tcPr>
            <w:tcW w:w="1518" w:type="pct"/>
            <w:vMerge/>
          </w:tcPr>
          <w:p w14:paraId="3D1E502D" w14:textId="77777777" w:rsidR="00AA47DE" w:rsidRPr="00484E8B" w:rsidRDefault="00AA47DE" w:rsidP="00C6026F">
            <w:pPr>
              <w:pStyle w:val="Heading1"/>
              <w:rPr>
                <w:i/>
                <w:iCs/>
              </w:rPr>
            </w:pPr>
          </w:p>
        </w:tc>
        <w:tc>
          <w:tcPr>
            <w:tcW w:w="208" w:type="pct"/>
            <w:vMerge/>
          </w:tcPr>
          <w:p w14:paraId="4EF6929B" w14:textId="77777777" w:rsidR="00AA47DE" w:rsidRDefault="00AA47DE" w:rsidP="00C6026F"/>
        </w:tc>
        <w:tc>
          <w:tcPr>
            <w:tcW w:w="1548" w:type="pct"/>
            <w:vMerge/>
          </w:tcPr>
          <w:p w14:paraId="6463305A" w14:textId="77777777" w:rsidR="00AA47DE" w:rsidRDefault="00AA47DE" w:rsidP="00C6026F">
            <w:pPr>
              <w:pStyle w:val="Heading2"/>
            </w:pPr>
          </w:p>
        </w:tc>
        <w:tc>
          <w:tcPr>
            <w:tcW w:w="150" w:type="pct"/>
            <w:vMerge/>
          </w:tcPr>
          <w:p w14:paraId="4C42EA0D" w14:textId="77777777" w:rsidR="00AA47DE" w:rsidRDefault="00AA47DE" w:rsidP="00C6026F"/>
        </w:tc>
        <w:tc>
          <w:tcPr>
            <w:tcW w:w="1576" w:type="pct"/>
            <w:vMerge w:val="restart"/>
          </w:tcPr>
          <w:p w14:paraId="3E19CA24" w14:textId="7BE576F9" w:rsidR="00AA47DE" w:rsidRPr="000F364A" w:rsidRDefault="002A0059" w:rsidP="00C6026F">
            <w:pPr>
              <w:pStyle w:val="Heading1"/>
              <w:rPr>
                <w:sz w:val="32"/>
              </w:rPr>
            </w:pPr>
            <w:r w:rsidRPr="000F364A">
              <w:rPr>
                <w:sz w:val="32"/>
              </w:rPr>
              <w:t>Our Services:</w:t>
            </w:r>
          </w:p>
          <w:p w14:paraId="793510BD" w14:textId="5A8FAB56" w:rsidR="00BE2169" w:rsidRPr="000F364A" w:rsidRDefault="00BE2169" w:rsidP="002A005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0F364A">
              <w:rPr>
                <w:sz w:val="24"/>
                <w:szCs w:val="24"/>
              </w:rPr>
              <w:t>Community Drives &amp; neighborhood giveaways</w:t>
            </w:r>
          </w:p>
          <w:p w14:paraId="0A46E372" w14:textId="44A0ABD6" w:rsidR="00BE2169" w:rsidRPr="000F364A" w:rsidRDefault="000237D4" w:rsidP="000237D4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</w:rPr>
            </w:pPr>
            <w:r w:rsidRPr="000F364A">
              <w:rPr>
                <w:sz w:val="24"/>
                <w:szCs w:val="24"/>
              </w:rPr>
              <w:t>Sock Drives</w:t>
            </w:r>
          </w:p>
          <w:p w14:paraId="38128674" w14:textId="55AB280F" w:rsidR="000237D4" w:rsidRPr="000F364A" w:rsidRDefault="00A829E2" w:rsidP="000237D4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</w:rPr>
            </w:pPr>
            <w:r w:rsidRPr="000F364A">
              <w:rPr>
                <w:sz w:val="24"/>
                <w:szCs w:val="24"/>
              </w:rPr>
              <w:t>Backpack</w:t>
            </w:r>
            <w:r w:rsidR="000237D4" w:rsidRPr="000F364A">
              <w:rPr>
                <w:sz w:val="24"/>
                <w:szCs w:val="24"/>
              </w:rPr>
              <w:t xml:space="preserve"> Drives</w:t>
            </w:r>
          </w:p>
          <w:p w14:paraId="187561B3" w14:textId="537AFFB2" w:rsidR="000237D4" w:rsidRPr="000F364A" w:rsidRDefault="000237D4" w:rsidP="000237D4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</w:rPr>
            </w:pPr>
            <w:r w:rsidRPr="000F364A">
              <w:rPr>
                <w:sz w:val="24"/>
                <w:szCs w:val="24"/>
              </w:rPr>
              <w:t>Adopt-A-Family</w:t>
            </w:r>
          </w:p>
          <w:p w14:paraId="3A8FA22D" w14:textId="16AE95CC" w:rsidR="00A829E2" w:rsidRPr="000F364A" w:rsidRDefault="00A829E2" w:rsidP="000237D4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</w:rPr>
            </w:pPr>
            <w:r w:rsidRPr="000F364A">
              <w:rPr>
                <w:sz w:val="24"/>
                <w:szCs w:val="24"/>
              </w:rPr>
              <w:t>Scholarship Programs</w:t>
            </w:r>
          </w:p>
          <w:p w14:paraId="58CB7016" w14:textId="581A04C0" w:rsidR="00AA47DE" w:rsidRPr="000F364A" w:rsidRDefault="00BE2169" w:rsidP="002A005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0F364A">
              <w:rPr>
                <w:sz w:val="24"/>
                <w:szCs w:val="24"/>
              </w:rPr>
              <w:t>Healthy food education &amp; food assistance programs</w:t>
            </w:r>
          </w:p>
          <w:p w14:paraId="556641CF" w14:textId="77777777" w:rsidR="00BE2169" w:rsidRPr="000F364A" w:rsidRDefault="002A707F" w:rsidP="002A005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0F364A">
              <w:rPr>
                <w:sz w:val="24"/>
                <w:szCs w:val="24"/>
              </w:rPr>
              <w:t>Technology and Online assistance</w:t>
            </w:r>
          </w:p>
          <w:p w14:paraId="0C943E86" w14:textId="77777777" w:rsidR="002A707F" w:rsidRPr="000F364A" w:rsidRDefault="00700359" w:rsidP="002A707F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</w:rPr>
            </w:pPr>
            <w:r w:rsidRPr="000F364A">
              <w:rPr>
                <w:sz w:val="24"/>
                <w:szCs w:val="24"/>
              </w:rPr>
              <w:t>Online application help</w:t>
            </w:r>
          </w:p>
          <w:p w14:paraId="2EA35D20" w14:textId="0CE3870F" w:rsidR="00700359" w:rsidRPr="000F364A" w:rsidRDefault="00700359" w:rsidP="002A707F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</w:rPr>
            </w:pPr>
            <w:r w:rsidRPr="000F364A">
              <w:rPr>
                <w:sz w:val="24"/>
                <w:szCs w:val="24"/>
              </w:rPr>
              <w:t xml:space="preserve">Email set up &amp; </w:t>
            </w:r>
            <w:proofErr w:type="gramStart"/>
            <w:r w:rsidRPr="000F364A">
              <w:rPr>
                <w:sz w:val="24"/>
                <w:szCs w:val="24"/>
              </w:rPr>
              <w:t>education</w:t>
            </w:r>
            <w:proofErr w:type="gramEnd"/>
          </w:p>
          <w:p w14:paraId="112AFEBE" w14:textId="77777777" w:rsidR="00700359" w:rsidRPr="000F364A" w:rsidRDefault="00A044E1" w:rsidP="0070035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0F364A">
              <w:rPr>
                <w:sz w:val="24"/>
                <w:szCs w:val="24"/>
              </w:rPr>
              <w:t>Mentoring Services</w:t>
            </w:r>
          </w:p>
          <w:p w14:paraId="10FE1E6D" w14:textId="77777777" w:rsidR="00E97845" w:rsidRPr="000F364A" w:rsidRDefault="00E97845" w:rsidP="00E97845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</w:rPr>
            </w:pPr>
            <w:r w:rsidRPr="000F364A">
              <w:rPr>
                <w:sz w:val="24"/>
                <w:szCs w:val="24"/>
              </w:rPr>
              <w:t>Financial</w:t>
            </w:r>
          </w:p>
          <w:p w14:paraId="3AE0786B" w14:textId="77777777" w:rsidR="00E97845" w:rsidRPr="000F364A" w:rsidRDefault="00E97845" w:rsidP="00E97845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</w:rPr>
            </w:pPr>
            <w:r w:rsidRPr="000F364A">
              <w:rPr>
                <w:sz w:val="24"/>
                <w:szCs w:val="24"/>
              </w:rPr>
              <w:t>Educational</w:t>
            </w:r>
          </w:p>
          <w:p w14:paraId="102F4D93" w14:textId="77777777" w:rsidR="00E97845" w:rsidRPr="000F364A" w:rsidRDefault="00633B5A" w:rsidP="00E97845">
            <w:pPr>
              <w:pStyle w:val="ListParagraph"/>
              <w:numPr>
                <w:ilvl w:val="1"/>
                <w:numId w:val="1"/>
              </w:numPr>
              <w:rPr>
                <w:sz w:val="24"/>
                <w:szCs w:val="24"/>
              </w:rPr>
            </w:pPr>
            <w:r w:rsidRPr="000F364A">
              <w:rPr>
                <w:sz w:val="24"/>
                <w:szCs w:val="24"/>
              </w:rPr>
              <w:t>Life &amp; daily stress</w:t>
            </w:r>
          </w:p>
          <w:p w14:paraId="1318968B" w14:textId="42FECBD3" w:rsidR="00B11A04" w:rsidRPr="000F364A" w:rsidRDefault="00B11A04" w:rsidP="00CA3BEF">
            <w:pPr>
              <w:spacing w:after="0"/>
              <w:jc w:val="center"/>
              <w:rPr>
                <w:rFonts w:ascii="Centaur" w:hAnsi="Centaur" w:cs="Calibri Light"/>
                <w:b/>
                <w:bCs/>
                <w:iCs/>
                <w:caps/>
                <w:color w:val="2A8D8B" w:themeColor="accent1" w:themeShade="BF"/>
                <w:sz w:val="24"/>
                <w:szCs w:val="24"/>
              </w:rPr>
            </w:pPr>
            <w:r w:rsidRPr="000F364A">
              <w:rPr>
                <w:rFonts w:ascii="Centaur" w:hAnsi="Centaur" w:cs="Calibri Light"/>
                <w:b/>
                <w:bCs/>
                <w:iCs/>
                <w:caps/>
                <w:color w:val="2A8D8B" w:themeColor="accent1" w:themeShade="BF"/>
                <w:sz w:val="24"/>
                <w:szCs w:val="24"/>
              </w:rPr>
              <w:t>“I have found that among its other benefits, giving liberates the soul of the giver.</w:t>
            </w:r>
            <w:r w:rsidR="00ED2E93" w:rsidRPr="000F364A">
              <w:rPr>
                <w:rFonts w:ascii="Centaur" w:hAnsi="Centaur" w:cs="Calibri Light"/>
                <w:b/>
                <w:bCs/>
                <w:iCs/>
                <w:caps/>
                <w:color w:val="2A8D8B" w:themeColor="accent1" w:themeShade="BF"/>
                <w:sz w:val="24"/>
                <w:szCs w:val="24"/>
              </w:rPr>
              <w:t>”</w:t>
            </w:r>
          </w:p>
          <w:p w14:paraId="27A669DB" w14:textId="77777777" w:rsidR="000F364A" w:rsidRPr="000F364A" w:rsidRDefault="00B11A04" w:rsidP="000F364A">
            <w:pPr>
              <w:spacing w:after="0"/>
              <w:jc w:val="center"/>
              <w:rPr>
                <w:rFonts w:ascii="Centaur" w:hAnsi="Centaur" w:cs="Calibri Light"/>
                <w:b/>
                <w:bCs/>
                <w:iCs/>
                <w:caps/>
                <w:color w:val="2A8D8B" w:themeColor="accent1" w:themeShade="BF"/>
              </w:rPr>
            </w:pPr>
            <w:r w:rsidRPr="000F364A">
              <w:rPr>
                <w:rFonts w:ascii="Centaur" w:hAnsi="Centaur" w:cs="Calibri Light"/>
                <w:b/>
                <w:bCs/>
                <w:iCs/>
                <w:caps/>
                <w:color w:val="2A8D8B" w:themeColor="accent1" w:themeShade="BF"/>
              </w:rPr>
              <w:t>Maya Angelou</w:t>
            </w:r>
          </w:p>
          <w:p w14:paraId="28CDA464" w14:textId="7EB9595E" w:rsidR="00F77885" w:rsidRPr="00CA3BEF" w:rsidRDefault="00A272F4" w:rsidP="000F364A">
            <w:pPr>
              <w:spacing w:after="0"/>
              <w:jc w:val="center"/>
              <w:rPr>
                <w:rFonts w:ascii="Centaur" w:hAnsi="Centaur" w:cs="Calibri Light"/>
                <w:b/>
                <w:bCs/>
                <w:iCs/>
                <w:caps/>
                <w:color w:val="2A8D8B" w:themeColor="accent1" w:themeShade="BF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C08CCED" wp14:editId="6FEEC231">
                  <wp:extent cx="1661160" cy="1852417"/>
                  <wp:effectExtent l="0" t="0" r="0" b="0"/>
                  <wp:docPr id="173348900" name="Picture 1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48900" name="Picture 1" descr="Qr cod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123" cy="188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7DE" w14:paraId="4BE073A3" w14:textId="77777777" w:rsidTr="00C6026F">
        <w:trPr>
          <w:trHeight w:val="369"/>
        </w:trPr>
        <w:tc>
          <w:tcPr>
            <w:tcW w:w="1518" w:type="pct"/>
          </w:tcPr>
          <w:p w14:paraId="4875FF3B" w14:textId="7C93D71B" w:rsidR="00AA47DE" w:rsidRPr="00484E8B" w:rsidRDefault="00AA47DE" w:rsidP="00C6026F">
            <w:pPr>
              <w:rPr>
                <w:i/>
                <w:iCs/>
              </w:rPr>
            </w:pPr>
          </w:p>
        </w:tc>
        <w:tc>
          <w:tcPr>
            <w:tcW w:w="208" w:type="pct"/>
            <w:vMerge/>
          </w:tcPr>
          <w:p w14:paraId="71CD58C4" w14:textId="77777777" w:rsidR="00AA47DE" w:rsidRDefault="00AA47DE" w:rsidP="00C6026F"/>
        </w:tc>
        <w:tc>
          <w:tcPr>
            <w:tcW w:w="1548" w:type="pct"/>
          </w:tcPr>
          <w:p w14:paraId="6DD34B57" w14:textId="0720B86E" w:rsidR="00AA47DE" w:rsidRDefault="00AA47DE" w:rsidP="00C6026F"/>
        </w:tc>
        <w:tc>
          <w:tcPr>
            <w:tcW w:w="150" w:type="pct"/>
            <w:vMerge/>
          </w:tcPr>
          <w:p w14:paraId="5DFE376C" w14:textId="77777777" w:rsidR="00AA47DE" w:rsidRDefault="00AA47DE" w:rsidP="00C6026F"/>
        </w:tc>
        <w:tc>
          <w:tcPr>
            <w:tcW w:w="1576" w:type="pct"/>
            <w:vMerge/>
          </w:tcPr>
          <w:p w14:paraId="7CA11CF2" w14:textId="77777777" w:rsidR="00AA47DE" w:rsidRDefault="00AA47DE" w:rsidP="00C6026F"/>
        </w:tc>
      </w:tr>
    </w:tbl>
    <w:p w14:paraId="7CC11AA3" w14:textId="0FEE1077" w:rsidR="008A67F7" w:rsidRPr="0053092C" w:rsidRDefault="00C6062F" w:rsidP="004D23E3">
      <w:pPr>
        <w:jc w:val="center"/>
        <w:rPr>
          <w:color w:val="38BDBB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3092C">
        <w:rPr>
          <w:color w:val="38BDBB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www.thevictorymovement.net</w:t>
      </w:r>
    </w:p>
    <w:sectPr w:rsidR="008A67F7" w:rsidRPr="0053092C" w:rsidSect="00AA47DE">
      <w:headerReference w:type="default" r:id="rId13"/>
      <w:headerReference w:type="first" r:id="rId14"/>
      <w:type w:val="continuous"/>
      <w:pgSz w:w="15840" w:h="12240" w:orient="landscape" w:code="1"/>
      <w:pgMar w:top="360" w:right="360" w:bottom="360" w:left="360" w:header="72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C1477" w14:textId="77777777" w:rsidR="00D716A1" w:rsidRDefault="00D716A1" w:rsidP="00180323">
      <w:pPr>
        <w:spacing w:after="0"/>
      </w:pPr>
      <w:r>
        <w:separator/>
      </w:r>
    </w:p>
  </w:endnote>
  <w:endnote w:type="continuationSeparator" w:id="0">
    <w:p w14:paraId="5D51E0FE" w14:textId="77777777" w:rsidR="00D716A1" w:rsidRDefault="00D716A1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genial SemiBold">
    <w:altName w:val="Calibri"/>
    <w:charset w:val="00"/>
    <w:family w:val="auto"/>
    <w:pitch w:val="variable"/>
    <w:sig w:usb0="8000002F" w:usb1="1000205B" w:usb2="00000000" w:usb3="00000000" w:csb0="00000001" w:csb1="00000000"/>
  </w:font>
  <w:font w:name="Congenial Light">
    <w:altName w:val="Calibri"/>
    <w:charset w:val="00"/>
    <w:family w:val="auto"/>
    <w:pitch w:val="variable"/>
    <w:sig w:usb0="8000002F" w:usb1="1000205B" w:usb2="00000000" w:usb3="00000000" w:csb0="00000001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19461" w14:textId="77777777" w:rsidR="00D716A1" w:rsidRDefault="00D716A1" w:rsidP="00180323">
      <w:pPr>
        <w:spacing w:after="0"/>
      </w:pPr>
      <w:r>
        <w:separator/>
      </w:r>
    </w:p>
  </w:footnote>
  <w:footnote w:type="continuationSeparator" w:id="0">
    <w:p w14:paraId="3F939872" w14:textId="77777777" w:rsidR="00D716A1" w:rsidRDefault="00D716A1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7DC3" w14:textId="3CB4F6A5" w:rsidR="005537B1" w:rsidRDefault="0038293A">
    <w:pPr>
      <w:pStyle w:val="Header"/>
    </w:pPr>
    <w:r>
      <w:rPr>
        <w:noProof/>
      </w:rPr>
      <w:drawing>
        <wp:anchor distT="0" distB="0" distL="114300" distR="114300" simplePos="0" relativeHeight="251672576" behindDoc="1" locked="0" layoutInCell="1" allowOverlap="1" wp14:anchorId="2007E11A" wp14:editId="5199ED78">
          <wp:simplePos x="0" y="0"/>
          <wp:positionH relativeFrom="margin">
            <wp:posOffset>-213360</wp:posOffset>
          </wp:positionH>
          <wp:positionV relativeFrom="paragraph">
            <wp:posOffset>213360</wp:posOffset>
          </wp:positionV>
          <wp:extent cx="6720840" cy="7292340"/>
          <wp:effectExtent l="0" t="0" r="3810" b="3810"/>
          <wp:wrapTight wrapText="bothSides">
            <wp:wrapPolygon edited="0">
              <wp:start x="0" y="0"/>
              <wp:lineTo x="0" y="21555"/>
              <wp:lineTo x="21551" y="21555"/>
              <wp:lineTo x="21551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0840" cy="7292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7B1"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6083B8AA" wp14:editId="13D7291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58389" cy="6122409"/>
              <wp:effectExtent l="0" t="0" r="0" b="0"/>
              <wp:wrapNone/>
              <wp:docPr id="37" name="Group 37" descr="Two toddler aged girls cuddling cheek to cheek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389" cy="6122409"/>
                        <a:chOff x="0" y="0"/>
                        <a:chExt cx="10058389" cy="6122409"/>
                      </a:xfrm>
                    </wpg:grpSpPr>
                    <wps:wsp>
                      <wps:cNvPr id="32" name="AutoShape 3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10058389" cy="61150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5"/>
                      <wps:cNvSpPr>
                        <a:spLocks/>
                      </wps:cNvSpPr>
                      <wps:spPr bwMode="auto">
                        <a:xfrm>
                          <a:off x="1733550" y="4105275"/>
                          <a:ext cx="1618801" cy="2017134"/>
                        </a:xfrm>
                        <a:custGeom>
                          <a:avLst/>
                          <a:gdLst>
                            <a:gd name="T0" fmla="*/ 890 w 890"/>
                            <a:gd name="T1" fmla="*/ 0 h 1109"/>
                            <a:gd name="T2" fmla="*/ 0 w 890"/>
                            <a:gd name="T3" fmla="*/ 555 h 1109"/>
                            <a:gd name="T4" fmla="*/ 890 w 890"/>
                            <a:gd name="T5" fmla="*/ 1109 h 1109"/>
                            <a:gd name="T6" fmla="*/ 890 w 890"/>
                            <a:gd name="T7" fmla="*/ 0 h 1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90" h="1109">
                              <a:moveTo>
                                <a:pt x="890" y="0"/>
                              </a:moveTo>
                              <a:lnTo>
                                <a:pt x="0" y="555"/>
                              </a:lnTo>
                              <a:lnTo>
                                <a:pt x="890" y="1109"/>
                              </a:lnTo>
                              <a:lnTo>
                                <a:pt x="89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6"/>
                      <wps:cNvSpPr>
                        <a:spLocks/>
                      </wps:cNvSpPr>
                      <wps:spPr bwMode="auto">
                        <a:xfrm>
                          <a:off x="0" y="0"/>
                          <a:ext cx="6709837" cy="5802216"/>
                        </a:xfrm>
                        <a:custGeom>
                          <a:avLst/>
                          <a:gdLst>
                            <a:gd name="T0" fmla="*/ 3689 w 3689"/>
                            <a:gd name="T1" fmla="*/ 0 h 3190"/>
                            <a:gd name="T2" fmla="*/ 0 w 3689"/>
                            <a:gd name="T3" fmla="*/ 2 h 3190"/>
                            <a:gd name="T4" fmla="*/ 0 w 3689"/>
                            <a:gd name="T5" fmla="*/ 3190 h 3190"/>
                            <a:gd name="T6" fmla="*/ 3689 w 3689"/>
                            <a:gd name="T7" fmla="*/ 916 h 3190"/>
                            <a:gd name="T8" fmla="*/ 3689 w 3689"/>
                            <a:gd name="T9" fmla="*/ 0 h 31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689" h="3190">
                              <a:moveTo>
                                <a:pt x="3689" y="0"/>
                              </a:moveTo>
                              <a:lnTo>
                                <a:pt x="0" y="2"/>
                              </a:lnTo>
                              <a:lnTo>
                                <a:pt x="0" y="3190"/>
                              </a:lnTo>
                              <a:lnTo>
                                <a:pt x="3689" y="916"/>
                              </a:lnTo>
                              <a:lnTo>
                                <a:pt x="368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7"/>
                      <wps:cNvSpPr>
                        <a:spLocks/>
                      </wps:cNvSpPr>
                      <wps:spPr bwMode="auto">
                        <a:xfrm>
                          <a:off x="5114925" y="0"/>
                          <a:ext cx="1596974" cy="1558777"/>
                        </a:xfrm>
                        <a:custGeom>
                          <a:avLst/>
                          <a:gdLst>
                            <a:gd name="T0" fmla="*/ 499 w 878"/>
                            <a:gd name="T1" fmla="*/ 0 h 857"/>
                            <a:gd name="T2" fmla="*/ 878 w 878"/>
                            <a:gd name="T3" fmla="*/ 0 h 857"/>
                            <a:gd name="T4" fmla="*/ 878 w 878"/>
                            <a:gd name="T5" fmla="*/ 857 h 857"/>
                            <a:gd name="T6" fmla="*/ 0 w 878"/>
                            <a:gd name="T7" fmla="*/ 311 h 857"/>
                            <a:gd name="T8" fmla="*/ 499 w 878"/>
                            <a:gd name="T9" fmla="*/ 0 h 8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8" h="857">
                              <a:moveTo>
                                <a:pt x="499" y="0"/>
                              </a:moveTo>
                              <a:lnTo>
                                <a:pt x="878" y="0"/>
                              </a:lnTo>
                              <a:lnTo>
                                <a:pt x="878" y="857"/>
                              </a:lnTo>
                              <a:lnTo>
                                <a:pt x="0" y="311"/>
                              </a:lnTo>
                              <a:lnTo>
                                <a:pt x="49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8"/>
                      <wps:cNvSpPr>
                        <a:spLocks/>
                      </wps:cNvSpPr>
                      <wps:spPr bwMode="auto">
                        <a:xfrm>
                          <a:off x="8001000" y="0"/>
                          <a:ext cx="2057150" cy="1867986"/>
                        </a:xfrm>
                        <a:custGeom>
                          <a:avLst/>
                          <a:gdLst>
                            <a:gd name="T0" fmla="*/ 518 w 1131"/>
                            <a:gd name="T1" fmla="*/ 0 h 1027"/>
                            <a:gd name="T2" fmla="*/ 1131 w 1131"/>
                            <a:gd name="T3" fmla="*/ 0 h 1027"/>
                            <a:gd name="T4" fmla="*/ 1131 w 1131"/>
                            <a:gd name="T5" fmla="*/ 1027 h 1027"/>
                            <a:gd name="T6" fmla="*/ 0 w 1131"/>
                            <a:gd name="T7" fmla="*/ 323 h 1027"/>
                            <a:gd name="T8" fmla="*/ 518 w 1131"/>
                            <a:gd name="T9" fmla="*/ 0 h 1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31" h="1027">
                              <a:moveTo>
                                <a:pt x="518" y="0"/>
                              </a:moveTo>
                              <a:lnTo>
                                <a:pt x="1131" y="0"/>
                              </a:lnTo>
                              <a:lnTo>
                                <a:pt x="1131" y="1027"/>
                              </a:lnTo>
                              <a:lnTo>
                                <a:pt x="0" y="323"/>
                              </a:lnTo>
                              <a:lnTo>
                                <a:pt x="51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3D75DE" id="Group 37" o:spid="_x0000_s1026" alt="Two toddler aged girls cuddling cheek to cheek" style="position:absolute;margin-left:0;margin-top:0;width:11in;height:482.1pt;z-index:251671552;mso-width-percent:1000;mso-position-horizontal:center;mso-position-horizontal-relative:page;mso-position-vertical:center;mso-position-vertical-relative:page;mso-width-percent:1000" coordsize="100583,6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">
              <v:rect id="AutoShape 3" o:spid="_x0000_s1027" style="position:absolute;width:100583;height:6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5CTxAAAANsAAAAPAAAAZHJzL2Rvd25yZXYueG1sRI9Ba8JA&#10;FITvhf6H5RW8FN3UQi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NsnkJPEAAAA2wAAAA8A&#10;AAAAAAAAAAAAAAAABwIAAGRycy9kb3ducmV2LnhtbFBLBQYAAAAAAwADALcAAAD4AgAAAAA=&#10;" filled="f" stroked="f">
                <o:lock v:ext="edit" aspectratio="t" text="t"/>
              </v:rect>
              <v:shape id="Freeform 5" o:spid="_x0000_s1028" style="position:absolute;left:17335;top:41052;width:16188;height:20172;visibility:visible;mso-wrap-style:square;v-text-anchor:top" coordsize="890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" path="m890,l,555r890,554l890,xe" fillcolor="black [3213]" stroked="f">
                <v:path arrowok="t" o:connecttype="custom" o:connectlocs="1618801,0;0,1009476;1618801,2017134;1618801,0" o:connectangles="0,0,0,0"/>
              </v:shape>
              <v:shape id="Freeform 6" o:spid="_x0000_s1029" style="position:absolute;width:67098;height:58022;visibility:visible;mso-wrap-style:square;v-text-anchor:top" coordsize="3689,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" path="m3689,l,2,,3190,3689,916,3689,xe" fillcolor="#38bdbb [3204]" stroked="f">
                <v:path arrowok="t" o:connecttype="custom" o:connectlocs="6709837,0;0,3638;0,5802216;6709837,1666091;6709837,0" o:connectangles="0,0,0,0,0"/>
              </v:shape>
              <v:shape id="Freeform 7" o:spid="_x0000_s1030" style="position:absolute;left:51149;width:15969;height:15587;visibility:visible;mso-wrap-style:square;v-text-anchor:top" coordsize="878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" path="m499,l878,r,857l,311,499,xe" fillcolor="black [3213]" stroked="f">
                <v:path arrowok="t" o:connecttype="custom" o:connectlocs="907620,0;1596974,0;1596974,1558777;0,565671;907620,0" o:connectangles="0,0,0,0,0"/>
              </v:shape>
              <v:shape id="Freeform 8" o:spid="_x0000_s1031" style="position:absolute;left:80010;width:20571;height:18679;visibility:visible;mso-wrap-style:square;v-text-anchor:top" coordsize="1131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" path="m518,r613,l1131,1027,,323,518,xe" fillcolor="#38bdbb [3204]" stroked="f">
                <v:path arrowok="t" o:connecttype="custom" o:connectlocs="942178,0;2057150,0;2057150,1867986;0,587497;942178,0" o:connectangles="0,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32C4F" w14:textId="5C4A7420" w:rsidR="00180323" w:rsidRPr="004D5B70" w:rsidRDefault="004D5B70" w:rsidP="004D5B7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8462B80" wp14:editId="2F55D3B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53638" cy="7804150"/>
              <wp:effectExtent l="0" t="0" r="0" b="0"/>
              <wp:wrapNone/>
              <wp:docPr id="15" name="Group 15" descr="Overhead shot of a boy lying on green grass and laughing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3638" cy="7804150"/>
                        <a:chOff x="0" y="0"/>
                        <a:chExt cx="10053638" cy="7804150"/>
                      </a:xfrm>
                    </wpg:grpSpPr>
                    <wps:wsp>
                      <wps:cNvPr id="3" name="AutoShape 3">
                        <a:extLst>
                          <a:ext uri="{FF2B5EF4-FFF2-40B4-BE49-F238E27FC236}">
                            <a16:creationId xmlns:a16="http://schemas.microsoft.com/office/drawing/2014/main" id="{F4320DBF-30BF-4295-8F44-D14E537718CA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10042527" cy="778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" name="Freeform 5">
                        <a:extLst>
                          <a:ext uri="{FF2B5EF4-FFF2-40B4-BE49-F238E27FC236}">
                            <a16:creationId xmlns:a16="http://schemas.microsoft.com/office/drawing/2014/main" id="{59DD37DF-F3F1-455B-8D3D-B3B7EBDE2C0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343275" y="3124200"/>
                          <a:ext cx="4330700" cy="4660900"/>
                        </a:xfrm>
                        <a:custGeom>
                          <a:avLst/>
                          <a:gdLst>
                            <a:gd name="T0" fmla="*/ 0 w 2728"/>
                            <a:gd name="T1" fmla="*/ 2936 h 2936"/>
                            <a:gd name="T2" fmla="*/ 2728 w 2728"/>
                            <a:gd name="T3" fmla="*/ 1469 h 2936"/>
                            <a:gd name="T4" fmla="*/ 0 w 2728"/>
                            <a:gd name="T5" fmla="*/ 0 h 2936"/>
                            <a:gd name="T6" fmla="*/ 0 w 2728"/>
                            <a:gd name="T7" fmla="*/ 2936 h 29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28" h="2936">
                              <a:moveTo>
                                <a:pt x="0" y="2936"/>
                              </a:moveTo>
                              <a:lnTo>
                                <a:pt x="2728" y="1469"/>
                              </a:lnTo>
                              <a:lnTo>
                                <a:pt x="0" y="0"/>
                              </a:lnTo>
                              <a:lnTo>
                                <a:pt x="0" y="29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" name="Freeform 6">
                        <a:extLst>
                          <a:ext uri="{FF2B5EF4-FFF2-40B4-BE49-F238E27FC236}">
                            <a16:creationId xmlns:a16="http://schemas.microsoft.com/office/drawing/2014/main" id="{9AB836D2-23AC-49A1-AFEE-905AE1B77DF5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1714500" y="4133850"/>
                          <a:ext cx="1628775" cy="2030413"/>
                        </a:xfrm>
                        <a:custGeom>
                          <a:avLst/>
                          <a:gdLst>
                            <a:gd name="T0" fmla="*/ 1026 w 1026"/>
                            <a:gd name="T1" fmla="*/ 0 h 1279"/>
                            <a:gd name="T2" fmla="*/ 0 w 1026"/>
                            <a:gd name="T3" fmla="*/ 640 h 1279"/>
                            <a:gd name="T4" fmla="*/ 1026 w 1026"/>
                            <a:gd name="T5" fmla="*/ 1279 h 1279"/>
                            <a:gd name="T6" fmla="*/ 1026 w 1026"/>
                            <a:gd name="T7" fmla="*/ 0 h 1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26" h="1279">
                              <a:moveTo>
                                <a:pt x="1026" y="0"/>
                              </a:moveTo>
                              <a:lnTo>
                                <a:pt x="0" y="640"/>
                              </a:lnTo>
                              <a:lnTo>
                                <a:pt x="1026" y="1279"/>
                              </a:lnTo>
                              <a:lnTo>
                                <a:pt x="102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Freeform 7">
                        <a:extLst>
                          <a:ext uri="{FF2B5EF4-FFF2-40B4-BE49-F238E27FC236}">
                            <a16:creationId xmlns:a16="http://schemas.microsoft.com/office/drawing/2014/main" id="{1491D866-3A74-4623-AFD3-33E10D931C6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19050"/>
                          <a:ext cx="6777035" cy="5837238"/>
                        </a:xfrm>
                        <a:custGeom>
                          <a:avLst/>
                          <a:gdLst>
                            <a:gd name="T0" fmla="*/ 4254 w 4254"/>
                            <a:gd name="T1" fmla="*/ 0 h 3677"/>
                            <a:gd name="T2" fmla="*/ 0 w 4254"/>
                            <a:gd name="T3" fmla="*/ 2 h 3677"/>
                            <a:gd name="T4" fmla="*/ 0 w 4254"/>
                            <a:gd name="T5" fmla="*/ 3677 h 3677"/>
                            <a:gd name="T6" fmla="*/ 4254 w 4254"/>
                            <a:gd name="T7" fmla="*/ 1056 h 3677"/>
                            <a:gd name="T8" fmla="*/ 4254 w 4254"/>
                            <a:gd name="T9" fmla="*/ 0 h 36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54" h="3677">
                              <a:moveTo>
                                <a:pt x="4254" y="0"/>
                              </a:moveTo>
                              <a:lnTo>
                                <a:pt x="0" y="2"/>
                              </a:lnTo>
                              <a:lnTo>
                                <a:pt x="0" y="3677"/>
                              </a:lnTo>
                              <a:lnTo>
                                <a:pt x="4254" y="1056"/>
                              </a:lnTo>
                              <a:lnTo>
                                <a:pt x="425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8">
                        <a:extLst>
                          <a:ext uri="{FF2B5EF4-FFF2-40B4-BE49-F238E27FC236}">
                            <a16:creationId xmlns:a16="http://schemas.microsoft.com/office/drawing/2014/main" id="{06879660-6AD6-45DA-867F-85E21A933446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772275" y="4867275"/>
                          <a:ext cx="3281363" cy="2936875"/>
                        </a:xfrm>
                        <a:custGeom>
                          <a:avLst/>
                          <a:gdLst>
                            <a:gd name="T0" fmla="*/ 1157 w 2067"/>
                            <a:gd name="T1" fmla="*/ 1850 h 1850"/>
                            <a:gd name="T2" fmla="*/ 2067 w 2067"/>
                            <a:gd name="T3" fmla="*/ 1286 h 1850"/>
                            <a:gd name="T4" fmla="*/ 0 w 2067"/>
                            <a:gd name="T5" fmla="*/ 0 h 1850"/>
                            <a:gd name="T6" fmla="*/ 0 w 2067"/>
                            <a:gd name="T7" fmla="*/ 1850 h 1850"/>
                            <a:gd name="T8" fmla="*/ 1157 w 2067"/>
                            <a:gd name="T9" fmla="*/ 1850 h 18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67" h="1850">
                              <a:moveTo>
                                <a:pt x="1157" y="1850"/>
                              </a:moveTo>
                              <a:lnTo>
                                <a:pt x="2067" y="1286"/>
                              </a:lnTo>
                              <a:lnTo>
                                <a:pt x="0" y="0"/>
                              </a:lnTo>
                              <a:lnTo>
                                <a:pt x="0" y="1850"/>
                              </a:lnTo>
                              <a:lnTo>
                                <a:pt x="1157" y="185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9">
                        <a:extLst>
                          <a:ext uri="{FF2B5EF4-FFF2-40B4-BE49-F238E27FC236}">
                            <a16:creationId xmlns:a16="http://schemas.microsoft.com/office/drawing/2014/main" id="{77D1D1A3-E692-4BD2-8C68-E22980280995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981950" y="0"/>
                          <a:ext cx="2071688" cy="1879600"/>
                        </a:xfrm>
                        <a:custGeom>
                          <a:avLst/>
                          <a:gdLst>
                            <a:gd name="T0" fmla="*/ 598 w 1305"/>
                            <a:gd name="T1" fmla="*/ 0 h 1184"/>
                            <a:gd name="T2" fmla="*/ 1305 w 1305"/>
                            <a:gd name="T3" fmla="*/ 0 h 1184"/>
                            <a:gd name="T4" fmla="*/ 1305 w 1305"/>
                            <a:gd name="T5" fmla="*/ 1184 h 1184"/>
                            <a:gd name="T6" fmla="*/ 0 w 1305"/>
                            <a:gd name="T7" fmla="*/ 372 h 1184"/>
                            <a:gd name="T8" fmla="*/ 598 w 1305"/>
                            <a:gd name="T9" fmla="*/ 0 h 1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05" h="1184">
                              <a:moveTo>
                                <a:pt x="598" y="0"/>
                              </a:moveTo>
                              <a:lnTo>
                                <a:pt x="1305" y="0"/>
                              </a:lnTo>
                              <a:lnTo>
                                <a:pt x="1305" y="1184"/>
                              </a:lnTo>
                              <a:lnTo>
                                <a:pt x="0" y="372"/>
                              </a:lnTo>
                              <a:lnTo>
                                <a:pt x="59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18B5A311" id="Group 15" o:spid="_x0000_s1026" alt="Overhead shot of a boy lying on green grass and laughing" style="position:absolute;margin-left:0;margin-top:0;width:791.65pt;height:614.5pt;z-index:251663360;mso-width-percent:1000;mso-height-percent:1000;mso-position-horizontal:center;mso-position-horizontal-relative:page;mso-position-vertical:center;mso-position-vertical-relative:page;mso-width-percent:1000;mso-height-percent:1000" coordsize="100536,78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">
              <v:rect id="AutoShape 3" o:spid="_x0000_s1027" style="position:absolute;width:100425;height:77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jywwAAANoAAAAPAAAAZHJzL2Rvd25yZXYueG1sRI9Ba8JA&#10;FITvgv9heUIvoptWk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Go3Y8sMAAADaAAAADwAA&#10;AAAAAAAAAAAAAAAHAgAAZHJzL2Rvd25yZXYueG1sUEsFBgAAAAADAAMAtwAAAPcCAAAAAA==&#10;" filled="f" stroked="f">
                <o:lock v:ext="edit" aspectratio="t" text="t"/>
              </v:rect>
              <v:shape id="Freeform 5" o:spid="_x0000_s1028" style="position:absolute;left:33432;top:31242;width:43307;height:46609;visibility:visible;mso-wrap-style:square;v-text-anchor:top" coordsize="2728,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" path="m,2936l2728,1469,,,,2936xe" fillcolor="black [3213]" stroked="f">
                <v:path arrowok="t" o:connecttype="custom" o:connectlocs="0,4660900;4330700,2332038;0,0;0,4660900" o:connectangles="0,0,0,0"/>
              </v:shape>
              <v:shape id="Freeform 6" o:spid="_x0000_s1029" style="position:absolute;left:17145;top:41338;width:16287;height:20304;visibility:visible;mso-wrap-style:square;v-text-anchor:top" coordsize="1026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" path="m1026,l,640r1026,639l1026,xe" fillcolor="black [3213]" stroked="f">
                <v:path arrowok="t" o:connecttype="custom" o:connectlocs="1628775,0;0,1016000;1628775,2030413;1628775,0" o:connectangles="0,0,0,0"/>
              </v:shape>
              <v:shape id="Freeform 7" o:spid="_x0000_s1030" style="position:absolute;top:190;width:67770;height:58372;visibility:visible;mso-wrap-style:square;v-text-anchor:top" coordsize="4254,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" path="m4254,l,2,,3677,4254,1056,4254,xe" fillcolor="#38bdbb [3204]" stroked="f">
                <v:path arrowok="t" o:connecttype="custom" o:connectlocs="6777035,0;0,3175;0,5837238;6777035,1676400;6777035,0" o:connectangles="0,0,0,0,0"/>
              </v:shape>
              <v:shape id="Freeform 8" o:spid="_x0000_s1031" style="position:absolute;left:67722;top:48672;width:32814;height:29369;visibility:visible;mso-wrap-style:square;v-text-anchor:top" coordsize="2067,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" path="m1157,1850r910,-564l,,,1850r1157,xe" fillcolor="#38bdbb [3204]" stroked="f">
                <v:path arrowok="t" o:connecttype="custom" o:connectlocs="1836738,2936875;3281363,2041525;0,0;0,2936875;1836738,2936875" o:connectangles="0,0,0,0,0"/>
              </v:shape>
              <v:shape id="Freeform 9" o:spid="_x0000_s1032" style="position:absolute;left:79819;width:20717;height:18796;visibility:visible;mso-wrap-style:square;v-text-anchor:top" coordsize="1305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" path="m598,r707,l1305,1184,,372,598,xe" fillcolor="#38bdbb [3204]" stroked="f">
                <v:path arrowok="t" o:connecttype="custom" o:connectlocs="949325,0;2071688,0;2071688,1879600;0,590550;949325,0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5pt;height:11.15pt" o:bullet="t">
        <v:imagedata r:id="rId1" o:title="mso5AE3"/>
      </v:shape>
    </w:pict>
  </w:numPicBullet>
  <w:abstractNum w:abstractNumId="0" w15:restartNumberingAfterBreak="0">
    <w:nsid w:val="0C183021"/>
    <w:multiLevelType w:val="hybridMultilevel"/>
    <w:tmpl w:val="E4FC37E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08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E19"/>
    <w:rsid w:val="00007994"/>
    <w:rsid w:val="00022AE7"/>
    <w:rsid w:val="000237D4"/>
    <w:rsid w:val="00032800"/>
    <w:rsid w:val="000517C5"/>
    <w:rsid w:val="00057C4B"/>
    <w:rsid w:val="00071F08"/>
    <w:rsid w:val="00073478"/>
    <w:rsid w:val="00092668"/>
    <w:rsid w:val="0009495B"/>
    <w:rsid w:val="000A4C25"/>
    <w:rsid w:val="000B0F58"/>
    <w:rsid w:val="000B6DD2"/>
    <w:rsid w:val="000D0A23"/>
    <w:rsid w:val="000E62A9"/>
    <w:rsid w:val="000F364A"/>
    <w:rsid w:val="00110AB1"/>
    <w:rsid w:val="001131C5"/>
    <w:rsid w:val="0016270A"/>
    <w:rsid w:val="00171385"/>
    <w:rsid w:val="00180323"/>
    <w:rsid w:val="00187609"/>
    <w:rsid w:val="00194DBC"/>
    <w:rsid w:val="001969C1"/>
    <w:rsid w:val="001D5336"/>
    <w:rsid w:val="001D7515"/>
    <w:rsid w:val="001E05D9"/>
    <w:rsid w:val="001E6818"/>
    <w:rsid w:val="00200913"/>
    <w:rsid w:val="00222259"/>
    <w:rsid w:val="002341A7"/>
    <w:rsid w:val="002457F5"/>
    <w:rsid w:val="00246252"/>
    <w:rsid w:val="00254E17"/>
    <w:rsid w:val="00263A17"/>
    <w:rsid w:val="00267E7E"/>
    <w:rsid w:val="00280BB9"/>
    <w:rsid w:val="002811E7"/>
    <w:rsid w:val="002818C3"/>
    <w:rsid w:val="002A0059"/>
    <w:rsid w:val="002A2C31"/>
    <w:rsid w:val="002A649F"/>
    <w:rsid w:val="002A707F"/>
    <w:rsid w:val="002A72C6"/>
    <w:rsid w:val="002A7C68"/>
    <w:rsid w:val="002C09AF"/>
    <w:rsid w:val="002C7FA4"/>
    <w:rsid w:val="002D06B9"/>
    <w:rsid w:val="002E59A9"/>
    <w:rsid w:val="00300B32"/>
    <w:rsid w:val="003212D4"/>
    <w:rsid w:val="003220D2"/>
    <w:rsid w:val="003238D8"/>
    <w:rsid w:val="00346FE1"/>
    <w:rsid w:val="00356C0A"/>
    <w:rsid w:val="0038293A"/>
    <w:rsid w:val="00394730"/>
    <w:rsid w:val="00397626"/>
    <w:rsid w:val="003A042E"/>
    <w:rsid w:val="003A0B6D"/>
    <w:rsid w:val="003B4E43"/>
    <w:rsid w:val="003C07D7"/>
    <w:rsid w:val="003C0E34"/>
    <w:rsid w:val="003C738F"/>
    <w:rsid w:val="003D6A54"/>
    <w:rsid w:val="003E5CA4"/>
    <w:rsid w:val="003F1B89"/>
    <w:rsid w:val="00402E5B"/>
    <w:rsid w:val="004249E2"/>
    <w:rsid w:val="004420DF"/>
    <w:rsid w:val="00452F17"/>
    <w:rsid w:val="00473DD2"/>
    <w:rsid w:val="00473E6D"/>
    <w:rsid w:val="00484E8B"/>
    <w:rsid w:val="004867EA"/>
    <w:rsid w:val="00495EB7"/>
    <w:rsid w:val="004B636B"/>
    <w:rsid w:val="004B6EC2"/>
    <w:rsid w:val="004B79BF"/>
    <w:rsid w:val="004D23E3"/>
    <w:rsid w:val="004D2F0E"/>
    <w:rsid w:val="004D566C"/>
    <w:rsid w:val="004D5B70"/>
    <w:rsid w:val="004E2969"/>
    <w:rsid w:val="005021C2"/>
    <w:rsid w:val="00505AAA"/>
    <w:rsid w:val="00506AFE"/>
    <w:rsid w:val="00512094"/>
    <w:rsid w:val="00516046"/>
    <w:rsid w:val="00523855"/>
    <w:rsid w:val="00523ECB"/>
    <w:rsid w:val="00526358"/>
    <w:rsid w:val="0053092C"/>
    <w:rsid w:val="00550166"/>
    <w:rsid w:val="005527E2"/>
    <w:rsid w:val="005537B1"/>
    <w:rsid w:val="005548AB"/>
    <w:rsid w:val="00563A6E"/>
    <w:rsid w:val="0056490B"/>
    <w:rsid w:val="0057590C"/>
    <w:rsid w:val="00580855"/>
    <w:rsid w:val="005921CA"/>
    <w:rsid w:val="005A4E4E"/>
    <w:rsid w:val="005A69B5"/>
    <w:rsid w:val="005B1F2D"/>
    <w:rsid w:val="005B7230"/>
    <w:rsid w:val="005C247C"/>
    <w:rsid w:val="005E02C7"/>
    <w:rsid w:val="005E2745"/>
    <w:rsid w:val="005E27EA"/>
    <w:rsid w:val="005E2F51"/>
    <w:rsid w:val="005E381E"/>
    <w:rsid w:val="005F669E"/>
    <w:rsid w:val="006056EC"/>
    <w:rsid w:val="00613D37"/>
    <w:rsid w:val="0062326A"/>
    <w:rsid w:val="00633B5A"/>
    <w:rsid w:val="00636D89"/>
    <w:rsid w:val="00640655"/>
    <w:rsid w:val="00644F02"/>
    <w:rsid w:val="00685588"/>
    <w:rsid w:val="00696654"/>
    <w:rsid w:val="006A0721"/>
    <w:rsid w:val="006A307A"/>
    <w:rsid w:val="006A7E15"/>
    <w:rsid w:val="006B04B2"/>
    <w:rsid w:val="006C3A60"/>
    <w:rsid w:val="006C682F"/>
    <w:rsid w:val="006D5E19"/>
    <w:rsid w:val="006F51BE"/>
    <w:rsid w:val="00700359"/>
    <w:rsid w:val="00717FC7"/>
    <w:rsid w:val="007441AF"/>
    <w:rsid w:val="007457AD"/>
    <w:rsid w:val="00754D03"/>
    <w:rsid w:val="007612F3"/>
    <w:rsid w:val="00775B81"/>
    <w:rsid w:val="007D2142"/>
    <w:rsid w:val="00805270"/>
    <w:rsid w:val="008278D8"/>
    <w:rsid w:val="0083287E"/>
    <w:rsid w:val="00833F9A"/>
    <w:rsid w:val="0083451A"/>
    <w:rsid w:val="00842D58"/>
    <w:rsid w:val="00845CBB"/>
    <w:rsid w:val="0086496E"/>
    <w:rsid w:val="00884888"/>
    <w:rsid w:val="008917D3"/>
    <w:rsid w:val="008A67F7"/>
    <w:rsid w:val="008C2FB8"/>
    <w:rsid w:val="008D11EC"/>
    <w:rsid w:val="008D1C0D"/>
    <w:rsid w:val="008E17B1"/>
    <w:rsid w:val="008F2E7D"/>
    <w:rsid w:val="00924CE6"/>
    <w:rsid w:val="00926AF2"/>
    <w:rsid w:val="009848A9"/>
    <w:rsid w:val="00985C46"/>
    <w:rsid w:val="00987C8A"/>
    <w:rsid w:val="009957DD"/>
    <w:rsid w:val="009C5D35"/>
    <w:rsid w:val="009D2D79"/>
    <w:rsid w:val="009E3CB1"/>
    <w:rsid w:val="00A03C28"/>
    <w:rsid w:val="00A044E1"/>
    <w:rsid w:val="00A26131"/>
    <w:rsid w:val="00A272F4"/>
    <w:rsid w:val="00A338B4"/>
    <w:rsid w:val="00A40FC4"/>
    <w:rsid w:val="00A556F8"/>
    <w:rsid w:val="00A561E3"/>
    <w:rsid w:val="00A827E4"/>
    <w:rsid w:val="00A829E2"/>
    <w:rsid w:val="00A9058B"/>
    <w:rsid w:val="00AA47DE"/>
    <w:rsid w:val="00AC1C56"/>
    <w:rsid w:val="00AD217A"/>
    <w:rsid w:val="00AD2AF2"/>
    <w:rsid w:val="00AD5C29"/>
    <w:rsid w:val="00B01AFC"/>
    <w:rsid w:val="00B11A04"/>
    <w:rsid w:val="00B15F6A"/>
    <w:rsid w:val="00B17CBC"/>
    <w:rsid w:val="00B20C36"/>
    <w:rsid w:val="00B251F8"/>
    <w:rsid w:val="00B32908"/>
    <w:rsid w:val="00B4073B"/>
    <w:rsid w:val="00B46DEE"/>
    <w:rsid w:val="00B91EE7"/>
    <w:rsid w:val="00BC3FC8"/>
    <w:rsid w:val="00BD314F"/>
    <w:rsid w:val="00BE1BAE"/>
    <w:rsid w:val="00BE2169"/>
    <w:rsid w:val="00BF3815"/>
    <w:rsid w:val="00BF4448"/>
    <w:rsid w:val="00BF7C91"/>
    <w:rsid w:val="00C3173D"/>
    <w:rsid w:val="00C34B57"/>
    <w:rsid w:val="00C6026F"/>
    <w:rsid w:val="00C6062F"/>
    <w:rsid w:val="00C82550"/>
    <w:rsid w:val="00C87039"/>
    <w:rsid w:val="00CA09D9"/>
    <w:rsid w:val="00CA3BEF"/>
    <w:rsid w:val="00CB4109"/>
    <w:rsid w:val="00CB6109"/>
    <w:rsid w:val="00CC032F"/>
    <w:rsid w:val="00CD0ED9"/>
    <w:rsid w:val="00CD73BB"/>
    <w:rsid w:val="00CF3B20"/>
    <w:rsid w:val="00D04C7E"/>
    <w:rsid w:val="00D149B7"/>
    <w:rsid w:val="00D515D9"/>
    <w:rsid w:val="00D716A1"/>
    <w:rsid w:val="00DA6D38"/>
    <w:rsid w:val="00DC0D4B"/>
    <w:rsid w:val="00DC15D4"/>
    <w:rsid w:val="00DE45A9"/>
    <w:rsid w:val="00DE69A8"/>
    <w:rsid w:val="00E46192"/>
    <w:rsid w:val="00E514DD"/>
    <w:rsid w:val="00E5394A"/>
    <w:rsid w:val="00E55CD2"/>
    <w:rsid w:val="00E6067E"/>
    <w:rsid w:val="00E84247"/>
    <w:rsid w:val="00E97845"/>
    <w:rsid w:val="00EC5F90"/>
    <w:rsid w:val="00ED2E93"/>
    <w:rsid w:val="00EE543D"/>
    <w:rsid w:val="00EF07CF"/>
    <w:rsid w:val="00EF59ED"/>
    <w:rsid w:val="00EF680C"/>
    <w:rsid w:val="00F12A15"/>
    <w:rsid w:val="00F173C1"/>
    <w:rsid w:val="00F339AD"/>
    <w:rsid w:val="00F41275"/>
    <w:rsid w:val="00F4527F"/>
    <w:rsid w:val="00F52CC9"/>
    <w:rsid w:val="00F6483F"/>
    <w:rsid w:val="00F65224"/>
    <w:rsid w:val="00F77885"/>
    <w:rsid w:val="00F86993"/>
    <w:rsid w:val="00F926DF"/>
    <w:rsid w:val="00FC37B5"/>
    <w:rsid w:val="00FC43DB"/>
    <w:rsid w:val="00FE1817"/>
    <w:rsid w:val="00FE2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341231DB"/>
  <w15:chartTrackingRefBased/>
  <w15:docId w15:val="{1423E79C-8C9C-4E16-9085-1C9220541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47DE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2908"/>
    <w:pPr>
      <w:keepNext/>
      <w:keepLines/>
      <w:spacing w:after="400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AA47DE"/>
    <w:pPr>
      <w:keepNext/>
      <w:keepLines/>
      <w:outlineLvl w:val="1"/>
    </w:pPr>
    <w:rPr>
      <w:rFonts w:asciiTheme="majorHAnsi" w:eastAsiaTheme="majorEastAsia" w:hAnsiTheme="majorHAnsi" w:cstheme="majorBidi"/>
      <w:b/>
      <w:cap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220D2"/>
    <w:pPr>
      <w:spacing w:after="0"/>
      <w:contextualSpacing/>
    </w:pPr>
    <w:rPr>
      <w:rFonts w:asciiTheme="majorHAnsi" w:eastAsiaTheme="majorEastAsia" w:hAnsiTheme="majorHAnsi" w:cstheme="majorBidi"/>
      <w:caps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20D2"/>
    <w:rPr>
      <w:rFonts w:asciiTheme="majorHAnsi" w:eastAsiaTheme="majorEastAsia" w:hAnsiTheme="majorHAnsi" w:cstheme="majorBidi"/>
      <w:caps/>
      <w:kern w:val="28"/>
      <w:sz w:val="60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09AF"/>
    <w:pPr>
      <w:numPr>
        <w:ilvl w:val="1"/>
      </w:numPr>
      <w:spacing w:after="160"/>
    </w:pPr>
    <w:rPr>
      <w:rFonts w:eastAsiaTheme="minorEastAsia" w:cstheme="minorBidi"/>
      <w:caps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C09AF"/>
    <w:rPr>
      <w:rFonts w:eastAsiaTheme="minorEastAsia" w:cstheme="minorBidi"/>
      <w:caps/>
      <w:sz w:val="40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B32908"/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AA47DE"/>
    <w:rPr>
      <w:rFonts w:asciiTheme="majorHAnsi" w:eastAsiaTheme="majorEastAsia" w:hAnsiTheme="majorHAnsi" w:cstheme="majorBidi"/>
      <w:b/>
      <w:caps/>
      <w:szCs w:val="26"/>
      <w:lang w:val="en-US"/>
    </w:rPr>
  </w:style>
  <w:style w:type="paragraph" w:styleId="Quote">
    <w:name w:val="Quote"/>
    <w:basedOn w:val="Normal"/>
    <w:next w:val="Normal"/>
    <w:link w:val="QuoteChar"/>
    <w:uiPriority w:val="12"/>
    <w:qFormat/>
    <w:rsid w:val="00B32908"/>
    <w:pPr>
      <w:spacing w:before="800" w:after="800"/>
      <w:jc w:val="right"/>
    </w:pPr>
    <w:rPr>
      <w:iCs/>
      <w:caps/>
      <w:color w:val="38BDBB" w:themeColor="accent1"/>
      <w:sz w:val="40"/>
    </w:rPr>
  </w:style>
  <w:style w:type="character" w:customStyle="1" w:styleId="QuoteChar">
    <w:name w:val="Quote Char"/>
    <w:basedOn w:val="DefaultParagraphFont"/>
    <w:link w:val="Quote"/>
    <w:uiPriority w:val="12"/>
    <w:rsid w:val="003C738F"/>
    <w:rPr>
      <w:iCs/>
      <w:caps/>
      <w:color w:val="38BDBB" w:themeColor="accent1"/>
      <w:sz w:val="40"/>
      <w:lang w:val="en-US"/>
    </w:rPr>
  </w:style>
  <w:style w:type="paragraph" w:styleId="Header">
    <w:name w:val="header"/>
    <w:basedOn w:val="Normal"/>
    <w:link w:val="HeaderChar"/>
    <w:uiPriority w:val="99"/>
    <w:semiHidden/>
    <w:rsid w:val="00F4527F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84888"/>
  </w:style>
  <w:style w:type="paragraph" w:styleId="Footer">
    <w:name w:val="footer"/>
    <w:basedOn w:val="Normal"/>
    <w:link w:val="FooterChar"/>
    <w:uiPriority w:val="99"/>
    <w:semiHidden/>
    <w:rsid w:val="00F4527F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84888"/>
  </w:style>
  <w:style w:type="table" w:styleId="TableGrid">
    <w:name w:val="Table Grid"/>
    <w:basedOn w:val="TableNormal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D2F0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9A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styleId="PlainTable1">
    <w:name w:val="Plain Table 1"/>
    <w:basedOn w:val="TableNormal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ndent">
    <w:name w:val="Indent"/>
    <w:basedOn w:val="Normal"/>
    <w:link w:val="IndentChar"/>
    <w:uiPriority w:val="13"/>
    <w:qFormat/>
    <w:rsid w:val="0009495B"/>
    <w:pPr>
      <w:spacing w:before="200"/>
      <w:ind w:left="964"/>
    </w:pPr>
    <w:rPr>
      <w:color w:val="FFFFFF" w:themeColor="background1"/>
    </w:rPr>
  </w:style>
  <w:style w:type="character" w:customStyle="1" w:styleId="IndentChar">
    <w:name w:val="Indent Char"/>
    <w:basedOn w:val="DefaultParagraphFont"/>
    <w:link w:val="Indent"/>
    <w:uiPriority w:val="13"/>
    <w:rsid w:val="003C738F"/>
    <w:rPr>
      <w:color w:val="FFFFFF" w:themeColor="background1"/>
      <w:lang w:val="en-US"/>
    </w:rPr>
  </w:style>
  <w:style w:type="paragraph" w:styleId="ListParagraph">
    <w:name w:val="List Paragraph"/>
    <w:basedOn w:val="Normal"/>
    <w:uiPriority w:val="34"/>
    <w:semiHidden/>
    <w:rsid w:val="002A00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75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to\AppData\Roaming\Microsoft\Templates\Nonprofit%20brochure.dotx" TargetMode="External"/></Relationships>
</file>

<file path=word/theme/theme1.xml><?xml version="1.0" encoding="utf-8"?>
<a:theme xmlns:a="http://schemas.openxmlformats.org/drawingml/2006/main" name="Office Theme">
  <a:themeElements>
    <a:clrScheme name="Charity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38BDBB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38BABA"/>
      </a:hlink>
      <a:folHlink>
        <a:srgbClr val="FF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108031-7281-4D23-BB2B-7EE466C41A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0C1B1A-2CB1-4797-9242-E8D35B07C77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3998E8B-94E6-4828-8871-78A1186EE8E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815373A-8A53-4A05-862B-FC69B929B4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 brochure</Template>
  <TotalTime>0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Hunter Mumphrey</dc:creator>
  <cp:keywords/>
  <dc:description/>
  <cp:lastModifiedBy>Victoria Hunter Mumphrey</cp:lastModifiedBy>
  <cp:revision>2</cp:revision>
  <cp:lastPrinted>2023-03-21T19:59:00Z</cp:lastPrinted>
  <dcterms:created xsi:type="dcterms:W3CDTF">2023-04-26T21:16:00Z</dcterms:created>
  <dcterms:modified xsi:type="dcterms:W3CDTF">2023-04-26T21:16:00Z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